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7A" w:rsidRDefault="00534B44" w:rsidP="00DE2954">
      <w:pPr>
        <w:jc w:val="both"/>
      </w:pPr>
      <w:r w:rsidRPr="00534B44">
        <w:rPr>
          <w:rFonts w:ascii="Times New Roman" w:hAnsi="Times New Roman" w:cs="Times New Roman"/>
          <w:noProof/>
          <w:sz w:val="24"/>
          <w:szCs w:val="24"/>
        </w:rPr>
        <w:pict>
          <v:rect id="Rectangle 28" o:spid="_x0000_s1026" style="position:absolute;left:0;text-align:left;margin-left:294.75pt;margin-top:126.95pt;width:244.25pt;height:75pt;rotation:180;flip:y;z-index:251748351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" o:allowincell="f" fillcolor="#17365d [2415]" strokecolor="white [3212]" strokeweight="1.5pt">
            <v:textbox>
              <w:txbxContent>
                <w:p w:rsidR="008B3DCC" w:rsidRPr="008B3DCC" w:rsidRDefault="00DE2954" w:rsidP="008B3DCC">
                  <w:pPr>
                    <w:pStyle w:val="Heading1"/>
                  </w:pPr>
                  <w:r>
                    <w:t>August 1st</w:t>
                  </w:r>
                </w:p>
              </w:txbxContent>
            </v:textbox>
            <w10:wrap anchorx="page" anchory="page"/>
          </v:rect>
        </w:pict>
      </w:r>
      <w:r w:rsidRPr="00534B44">
        <w:rPr>
          <w:rFonts w:ascii="Times New Roman" w:hAnsi="Times New Roman" w:cs="Times New Roman"/>
          <w:noProof/>
          <w:sz w:val="24"/>
          <w:szCs w:val="24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29" o:spid="_x0000_s1028" type="#_x0000_t84" alt="April07_resort 019" style="position:absolute;left:0;text-align:left;margin-left:45.25pt;margin-top:62.45pt;width:213.5pt;height:135.25pt;rotation:180;flip:y;z-index:25175244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P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" strokecolor="#17365d [2415]">
            <v:fill r:id="rId5" o:title="April07_resort 019" opacity="52429f" recolor="t" rotate="t" type="frame"/>
          </v:shape>
        </w:pict>
      </w:r>
      <w:r w:rsidR="00286F92">
        <w:t>Here is the Menu for the Tooele Drive on August 1</w:t>
      </w:r>
      <w:r w:rsidR="00286F92" w:rsidRPr="00286F92">
        <w:rPr>
          <w:vertAlign w:val="superscript"/>
        </w:rPr>
        <w:t>st</w:t>
      </w:r>
      <w:r w:rsidR="00286F92">
        <w:t xml:space="preserve"> 2015</w:t>
      </w:r>
      <w:r w:rsidR="00CD1FC0">
        <w:t xml:space="preserve">. </w:t>
      </w:r>
      <w:r w:rsidR="00286F92">
        <w:t xml:space="preserve">  </w:t>
      </w:r>
      <w:proofErr w:type="gramStart"/>
      <w:r w:rsidR="00286F92">
        <w:t>Please</w:t>
      </w:r>
      <w:proofErr w:type="gramEnd"/>
      <w:r w:rsidR="00286F92">
        <w:t xml:space="preserve"> let Nielsen’s know your choices </w:t>
      </w:r>
      <w:r w:rsidR="00286F92" w:rsidRPr="00286F92">
        <w:rPr>
          <w:i w:val="0"/>
        </w:rPr>
        <w:t>before July 15</w:t>
      </w:r>
      <w:r w:rsidR="00286F92" w:rsidRPr="00286F92">
        <w:rPr>
          <w:i w:val="0"/>
          <w:vertAlign w:val="superscript"/>
        </w:rPr>
        <w:t>th</w:t>
      </w:r>
    </w:p>
    <w:p w:rsidR="00286F92" w:rsidRDefault="00286F92" w:rsidP="00286F92">
      <w:pPr>
        <w:pStyle w:val="NoSpacing"/>
      </w:pPr>
      <w:r>
        <w:t xml:space="preserve">This will help speed up our service but if prefer other options you can order off the full menu that night. </w:t>
      </w:r>
    </w:p>
    <w:p w:rsidR="00286F92" w:rsidRDefault="008537A8" w:rsidP="00286F92">
      <w:pPr>
        <w:pStyle w:val="NoSpacing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7" type="#_x0000_t202" style="position:absolute;left:0;text-align:left;margin-left:77.25pt;margin-top:176.25pt;width:420.75pt;height:456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V4uQIAAMI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" filled="f" stroked="f">
            <v:textbox>
              <w:txbxContent>
                <w:p w:rsidR="008433ED" w:rsidRDefault="008433ED" w:rsidP="008B3DCC">
                  <w:pPr>
                    <w:pStyle w:val="Menuitems"/>
                  </w:pPr>
                </w:p>
                <w:p w:rsidR="004B247A" w:rsidRDefault="00DE2954" w:rsidP="008B3DCC">
                  <w:pPr>
                    <w:pStyle w:val="Menuitems"/>
                  </w:pPr>
                  <w:r>
                    <w:t>10 OZ BLACK ANGUS NEW YORK STRIP</w:t>
                  </w:r>
                </w:p>
                <w:p w:rsidR="004B247A" w:rsidRDefault="00DE2954" w:rsidP="008B3DCC">
                  <w:pPr>
                    <w:pStyle w:val="Menuitemdescriptions"/>
                  </w:pPr>
                  <w:r>
                    <w:t>Served with baked potato, sautéed green beans and salad</w:t>
                  </w:r>
                  <w:r w:rsidR="00D13BB9">
                    <w:t xml:space="preserve"> $16.99</w:t>
                  </w:r>
                </w:p>
                <w:p w:rsidR="004B247A" w:rsidRDefault="00DE2954" w:rsidP="008B3DCC">
                  <w:pPr>
                    <w:pStyle w:val="Menuitems"/>
                  </w:pPr>
                  <w:r>
                    <w:t>CHICKEN FETTUCINE ALFREDO</w:t>
                  </w:r>
                </w:p>
                <w:p w:rsidR="004B247A" w:rsidRDefault="00DE2954" w:rsidP="008B3DCC">
                  <w:pPr>
                    <w:pStyle w:val="Menuitemdescriptions"/>
                  </w:pPr>
                  <w:r>
                    <w:t>Lightly breaded a</w:t>
                  </w:r>
                  <w:r w:rsidR="002655E0">
                    <w:t>nd grilled chicken breast in a P</w:t>
                  </w:r>
                  <w:r>
                    <w:t>armesan Alfredo sauce topped with tomatoes and green onions, served with garlic toast and salad</w:t>
                  </w:r>
                  <w:r w:rsidR="00D13BB9">
                    <w:t xml:space="preserve"> $11.49</w:t>
                  </w:r>
                </w:p>
                <w:p w:rsidR="004B247A" w:rsidRDefault="00DE2954" w:rsidP="008B3DCC">
                  <w:pPr>
                    <w:pStyle w:val="Menuitems"/>
                  </w:pPr>
                  <w:r>
                    <w:t>PORK SKEWERS</w:t>
                  </w:r>
                </w:p>
                <w:p w:rsidR="004B247A" w:rsidRDefault="00DE2954" w:rsidP="008B3DCC">
                  <w:pPr>
                    <w:pStyle w:val="Menuitemdescriptions"/>
                  </w:pPr>
                  <w:r>
                    <w:t>Greek inspired marinated pork skewers, flamed broiled with a lemon-dill sauce served with sautéed green beans and salad</w:t>
                  </w:r>
                  <w:r w:rsidR="00D13BB9">
                    <w:t xml:space="preserve"> $9.99</w:t>
                  </w:r>
                </w:p>
                <w:p w:rsidR="004B247A" w:rsidRDefault="00DE2954" w:rsidP="008B3DCC">
                  <w:pPr>
                    <w:pStyle w:val="Menuitems"/>
                  </w:pPr>
                  <w:r>
                    <w:t>SESAME GINGER GLAZED SALMON</w:t>
                  </w:r>
                </w:p>
                <w:p w:rsidR="004B247A" w:rsidRDefault="00DE2954" w:rsidP="008B3DCC">
                  <w:pPr>
                    <w:pStyle w:val="Menuitemdescriptions"/>
                  </w:pPr>
                  <w:r>
                    <w:t>Baked salmon with a sesame ginger glaze, severed with sautéed green beans and salad</w:t>
                  </w:r>
                  <w:r w:rsidR="00D13BB9">
                    <w:t xml:space="preserve"> $15.99</w:t>
                  </w:r>
                </w:p>
                <w:p w:rsidR="004B247A" w:rsidRDefault="00DE2954" w:rsidP="008B3DCC">
                  <w:pPr>
                    <w:pStyle w:val="Menuitems"/>
                  </w:pPr>
                  <w:r>
                    <w:t>BONNEVILLE COWBOY BURGER</w:t>
                  </w:r>
                </w:p>
                <w:p w:rsidR="004B247A" w:rsidRDefault="008433ED" w:rsidP="008B3DCC">
                  <w:pPr>
                    <w:pStyle w:val="Menuitemdescriptions"/>
                  </w:pPr>
                  <w:r>
                    <w:t>Beer battered onion ring, sharp cheddar cheese and Carolina BBQ sauce served with fries</w:t>
                  </w:r>
                  <w:r w:rsidR="00D13BB9">
                    <w:t xml:space="preserve"> $ 9.99</w:t>
                  </w:r>
                </w:p>
                <w:p w:rsidR="008433ED" w:rsidRDefault="008433ED" w:rsidP="008433ED">
                  <w:pPr>
                    <w:pStyle w:val="Menuitems"/>
                  </w:pPr>
                  <w:r>
                    <w:t>MARGHERTA PIZZA</w:t>
                  </w:r>
                </w:p>
                <w:p w:rsidR="008433ED" w:rsidRPr="008433ED" w:rsidRDefault="008433ED" w:rsidP="008433ED">
                  <w:pPr>
                    <w:pStyle w:val="Menuitemdescriptions"/>
                  </w:pPr>
                  <w:r>
                    <w:t>Fresh tomato, basil and mozzarella cheese on</w:t>
                  </w:r>
                  <w:r w:rsidR="002655E0">
                    <w:t xml:space="preserve"> G</w:t>
                  </w:r>
                  <w:bookmarkStart w:id="0" w:name="_GoBack"/>
                  <w:bookmarkEnd w:id="0"/>
                  <w:r>
                    <w:t>olden Italian sauce</w:t>
                  </w:r>
                  <w:r w:rsidR="00D13BB9">
                    <w:t xml:space="preserve"> $10.99</w:t>
                  </w:r>
                </w:p>
                <w:p w:rsidR="008433ED" w:rsidRPr="008433ED" w:rsidRDefault="008433ED" w:rsidP="008433ED">
                  <w:pPr>
                    <w:pStyle w:val="Menuitems"/>
                    <w:jc w:val="both"/>
                  </w:pPr>
                  <w:r>
                    <w:t xml:space="preserve"> </w:t>
                  </w:r>
                </w:p>
                <w:p w:rsidR="004B247A" w:rsidRDefault="004B247A">
                  <w:pPr>
                    <w:rPr>
                      <w:color w:val="8064A2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286F92">
        <w:t xml:space="preserve">You can visit their website </w:t>
      </w:r>
      <w:hyperlink r:id="rId6" w:history="1">
        <w:r w:rsidR="00286F92" w:rsidRPr="003D4B3D">
          <w:rPr>
            <w:rStyle w:val="Hyperlink"/>
          </w:rPr>
          <w:t>www.bonnevillebrewery.com</w:t>
        </w:r>
      </w:hyperlink>
      <w:r w:rsidR="00286F92">
        <w:t xml:space="preserve"> </w:t>
      </w:r>
    </w:p>
    <w:sectPr w:rsidR="00286F92" w:rsidSect="004B24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1021"/>
  <w:defaultTabStop w:val="720"/>
  <w:drawingGridHorizontalSpacing w:val="110"/>
  <w:displayHorizontalDrawingGridEvery w:val="2"/>
  <w:characterSpacingControl w:val="doNotCompress"/>
  <w:compat/>
  <w:rsids>
    <w:rsidRoot w:val="00DE2954"/>
    <w:rsid w:val="00114A74"/>
    <w:rsid w:val="00257069"/>
    <w:rsid w:val="002655E0"/>
    <w:rsid w:val="00286F92"/>
    <w:rsid w:val="00380345"/>
    <w:rsid w:val="00426E9A"/>
    <w:rsid w:val="004B247A"/>
    <w:rsid w:val="004D4C42"/>
    <w:rsid w:val="00534B44"/>
    <w:rsid w:val="005C567F"/>
    <w:rsid w:val="006170B2"/>
    <w:rsid w:val="007E22E2"/>
    <w:rsid w:val="008433ED"/>
    <w:rsid w:val="008537A8"/>
    <w:rsid w:val="008B3DCC"/>
    <w:rsid w:val="00B55195"/>
    <w:rsid w:val="00BD237C"/>
    <w:rsid w:val="00C71DB5"/>
    <w:rsid w:val="00CD1FC0"/>
    <w:rsid w:val="00D13BB9"/>
    <w:rsid w:val="00DE2954"/>
    <w:rsid w:val="00FB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E2"/>
    <w:pPr>
      <w:spacing w:before="360" w:after="0"/>
      <w:jc w:val="center"/>
    </w:pPr>
    <w:rPr>
      <w:rFonts w:ascii="Calisto MT" w:hAnsi="Calisto MT"/>
      <w:b/>
      <w:i/>
      <w:color w:val="17365D" w:themeColor="text2" w:themeShade="BF"/>
    </w:rPr>
  </w:style>
  <w:style w:type="paragraph" w:styleId="Heading1">
    <w:name w:val="heading 1"/>
    <w:next w:val="Normal"/>
    <w:link w:val="Heading1Char"/>
    <w:uiPriority w:val="9"/>
    <w:qFormat/>
    <w:rsid w:val="007E22E2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22E2"/>
    <w:pPr>
      <w:keepNext/>
      <w:keepLines/>
      <w:spacing w:before="200" w:line="240" w:lineRule="auto"/>
      <w:outlineLvl w:val="1"/>
    </w:pPr>
    <w:rPr>
      <w:rFonts w:asciiTheme="majorHAnsi" w:eastAsiaTheme="majorEastAsia" w:hAnsiTheme="majorHAnsi" w:cstheme="majorBidi"/>
      <w:bCs/>
      <w:i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4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7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B247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E22E2"/>
    <w:rPr>
      <w:rFonts w:asciiTheme="majorHAnsi" w:eastAsiaTheme="majorEastAsia" w:hAnsiTheme="majorHAnsi" w:cstheme="majorBidi"/>
      <w:b/>
      <w:bCs/>
      <w:color w:val="17365D" w:themeColor="text2" w:themeShade="BF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22E2"/>
    <w:rPr>
      <w:rFonts w:asciiTheme="majorHAnsi" w:eastAsiaTheme="majorEastAsia" w:hAnsiTheme="majorHAnsi" w:cstheme="majorBidi"/>
      <w:bCs/>
      <w:i/>
      <w:color w:val="FFFFFF" w:themeColor="background1"/>
      <w:sz w:val="112"/>
      <w:szCs w:val="28"/>
    </w:rPr>
  </w:style>
  <w:style w:type="paragraph" w:customStyle="1" w:styleId="Menuitems">
    <w:name w:val="Menu items"/>
    <w:basedOn w:val="Normal"/>
    <w:qFormat/>
    <w:rsid w:val="007E22E2"/>
    <w:rPr>
      <w:rFonts w:asciiTheme="majorHAnsi" w:hAnsiTheme="majorHAnsi"/>
      <w:i w:val="0"/>
    </w:rPr>
  </w:style>
  <w:style w:type="paragraph" w:customStyle="1" w:styleId="Menuitemdescriptions">
    <w:name w:val="Menu item descriptions"/>
    <w:basedOn w:val="Normal"/>
    <w:qFormat/>
    <w:rsid w:val="007E22E2"/>
    <w:pPr>
      <w:spacing w:before="120"/>
    </w:pPr>
    <w:rPr>
      <w:rFonts w:asciiTheme="minorHAnsi" w:hAnsiTheme="minorHAnsi"/>
      <w:b w:val="0"/>
      <w:szCs w:val="20"/>
    </w:rPr>
  </w:style>
  <w:style w:type="paragraph" w:styleId="NoSpacing">
    <w:name w:val="No Spacing"/>
    <w:uiPriority w:val="1"/>
    <w:qFormat/>
    <w:rsid w:val="00286F92"/>
    <w:pPr>
      <w:spacing w:after="0" w:line="240" w:lineRule="auto"/>
      <w:jc w:val="center"/>
    </w:pPr>
    <w:rPr>
      <w:rFonts w:ascii="Calisto MT" w:hAnsi="Calisto MT"/>
      <w:b/>
      <w:i/>
      <w:color w:val="17365D" w:themeColor="text2" w:themeShade="BF"/>
    </w:rPr>
  </w:style>
  <w:style w:type="character" w:styleId="Hyperlink">
    <w:name w:val="Hyperlink"/>
    <w:basedOn w:val="DefaultParagraphFont"/>
    <w:uiPriority w:val="99"/>
    <w:unhideWhenUsed/>
    <w:rsid w:val="00286F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onnevillebrewery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ndy\AppData\Roaming\Microsoft\Templates\Party%20menu%20(floral%20design).dotx" TargetMode="External"/></Relationships>
</file>

<file path=word/theme/theme1.xml><?xml version="1.0" encoding="utf-8"?>
<a:theme xmlns:a="http://schemas.openxmlformats.org/drawingml/2006/main" name="Flor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loral theme">
      <a:majorFont>
        <a:latin typeface="Calisto MT"/>
        <a:ea typeface=""/>
        <a:cs typeface=""/>
      </a:majorFont>
      <a:minorFont>
        <a:latin typeface="Calisto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6EC96F3-7681-4ADE-A5A1-27EBABC1FA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Party menu (floral design)</Template>
  <TotalTime>12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Party menu (floral design)</vt:lpstr>
    </vt:vector>
  </TitlesOfParts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Wendy</dc:creator>
  <cp:lastModifiedBy>Kathy</cp:lastModifiedBy>
  <cp:revision>5</cp:revision>
  <cp:lastPrinted>2015-06-29T23:15:00Z</cp:lastPrinted>
  <dcterms:created xsi:type="dcterms:W3CDTF">2015-06-29T23:14:00Z</dcterms:created>
  <dcterms:modified xsi:type="dcterms:W3CDTF">2015-06-29T23:25:00Z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TC102448031033</vt:lpwstr>
  </property>
</Properties>
</file>